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680"/>
        <w:gridCol w:w="2070"/>
        <w:gridCol w:w="4680"/>
      </w:tblGrid>
      <w:tr w:rsidR="005F6144" w14:paraId="13DAD740" w14:textId="77777777" w:rsidTr="00E3023A">
        <w:trPr>
          <w:trHeight w:val="7560"/>
        </w:trPr>
        <w:tc>
          <w:tcPr>
            <w:tcW w:w="4680" w:type="dxa"/>
            <w:vAlign w:val="center"/>
          </w:tcPr>
          <w:p w14:paraId="7DCFB5D6" w14:textId="77777777" w:rsidR="00CD48C6" w:rsidRDefault="00367A10" w:rsidP="00CD48C6">
            <w:pPr>
              <w:pStyle w:val="Title"/>
              <w:jc w:val="center"/>
              <w:rPr>
                <w:sz w:val="36"/>
                <w:szCs w:val="36"/>
              </w:rPr>
            </w:pPr>
            <w:r w:rsidRPr="00367A10">
              <w:rPr>
                <w:sz w:val="36"/>
                <w:szCs w:val="36"/>
              </w:rPr>
              <w:t xml:space="preserve">2019 </w:t>
            </w:r>
            <w:r w:rsidR="00964704" w:rsidRPr="00964704">
              <w:rPr>
                <w:color w:val="F9C677" w:themeColor="accent3" w:themeTint="99"/>
                <w:sz w:val="36"/>
                <w:szCs w:val="36"/>
              </w:rPr>
              <w:t xml:space="preserve">afternoon </w:t>
            </w:r>
            <w:r w:rsidR="00964704">
              <w:rPr>
                <w:sz w:val="36"/>
                <w:szCs w:val="36"/>
              </w:rPr>
              <w:t>of</w:t>
            </w:r>
          </w:p>
          <w:p w14:paraId="0E46A0A7" w14:textId="4C975C5C" w:rsidR="00CD48C6" w:rsidRPr="00CD48C6" w:rsidRDefault="00CD48C6" w:rsidP="00CD48C6">
            <w:pPr>
              <w:pStyle w:val="Title"/>
              <w:jc w:val="center"/>
              <w:rPr>
                <w:caps w:val="0"/>
                <w:outline/>
                <w:color w:val="490304" w:themeColor="accent2"/>
                <w:sz w:val="52"/>
                <w:szCs w:val="5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D48C6">
              <w:rPr>
                <w:caps w:val="0"/>
                <w:outline/>
                <w:color w:val="490304" w:themeColor="accent2"/>
                <w:sz w:val="52"/>
                <w:szCs w:val="5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FALL FUN</w:t>
            </w:r>
          </w:p>
          <w:p w14:paraId="7E056C1D" w14:textId="1E2DA5CA" w:rsidR="005F6144" w:rsidRPr="00367A10" w:rsidRDefault="00964704" w:rsidP="00CD48C6">
            <w:pPr>
              <w:pStyle w:val="Titl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at</w:t>
            </w:r>
            <w:r w:rsidR="00367A10">
              <w:rPr>
                <w:sz w:val="36"/>
                <w:szCs w:val="36"/>
              </w:rPr>
              <w:t xml:space="preserve"> </w:t>
            </w:r>
            <w:r w:rsidR="009415A1" w:rsidRPr="00964704">
              <w:rPr>
                <w:color w:val="00B050"/>
                <w:sz w:val="36"/>
                <w:szCs w:val="36"/>
              </w:rPr>
              <w:t>MAC</w:t>
            </w:r>
            <w:r w:rsidR="00C34CC6">
              <w:rPr>
                <w:color w:val="00B050"/>
                <w:sz w:val="36"/>
                <w:szCs w:val="36"/>
              </w:rPr>
              <w:t>K</w:t>
            </w:r>
            <w:r w:rsidR="009415A1" w:rsidRPr="00964704">
              <w:rPr>
                <w:color w:val="00B050"/>
                <w:sz w:val="36"/>
                <w:szCs w:val="36"/>
              </w:rPr>
              <w:t xml:space="preserve"> PARK</w:t>
            </w:r>
            <w:r>
              <w:rPr>
                <w:sz w:val="36"/>
                <w:szCs w:val="36"/>
              </w:rPr>
              <w:t>!</w:t>
            </w:r>
          </w:p>
          <w:p w14:paraId="6E034238" w14:textId="452D0654" w:rsidR="00367A10" w:rsidRDefault="00367A10" w:rsidP="00E3023A">
            <w:pPr>
              <w:pStyle w:val="Subtitle"/>
              <w:jc w:val="center"/>
              <w:rPr>
                <w:sz w:val="28"/>
                <w:szCs w:val="28"/>
              </w:rPr>
            </w:pPr>
            <w:r w:rsidRPr="00367A10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rought to you by: </w:t>
            </w:r>
          </w:p>
          <w:p w14:paraId="45393AE9" w14:textId="77777777" w:rsidR="00367A10" w:rsidRPr="00174075" w:rsidRDefault="00367A10" w:rsidP="00E3023A">
            <w:pPr>
              <w:pStyle w:val="Subtitle"/>
              <w:jc w:val="center"/>
              <w:rPr>
                <w:color w:val="FF2222" w:themeColor="accent1" w:themeTint="80"/>
                <w:sz w:val="28"/>
                <w:szCs w:val="28"/>
              </w:rPr>
            </w:pPr>
            <w:r w:rsidRPr="00174075">
              <w:rPr>
                <w:color w:val="FF2222" w:themeColor="accent1" w:themeTint="80"/>
                <w:sz w:val="28"/>
                <w:szCs w:val="28"/>
              </w:rPr>
              <w:t>immanuel church</w:t>
            </w:r>
          </w:p>
          <w:p w14:paraId="39C59597" w14:textId="68CE1AB7" w:rsidR="00174075" w:rsidRDefault="00964704" w:rsidP="00174075">
            <w:pPr>
              <w:pStyle w:val="Subtitl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501 n gray ave.</w:t>
            </w:r>
          </w:p>
          <w:p w14:paraId="6A03FBC3" w14:textId="0B954499" w:rsidR="005F6144" w:rsidRDefault="00367A10" w:rsidP="00174075">
            <w:pPr>
              <w:pStyle w:val="Subtitl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wilmington, de</w:t>
            </w:r>
            <w:r w:rsidR="00174075">
              <w:rPr>
                <w:sz w:val="28"/>
                <w:szCs w:val="28"/>
              </w:rPr>
              <w:t xml:space="preserve"> 1980</w:t>
            </w:r>
            <w:r w:rsidR="00964704">
              <w:rPr>
                <w:sz w:val="28"/>
                <w:szCs w:val="28"/>
              </w:rPr>
              <w:t>5</w:t>
            </w:r>
          </w:p>
          <w:p w14:paraId="5113BA8F" w14:textId="2A9EE8B7" w:rsidR="00367A10" w:rsidRDefault="00367A10" w:rsidP="00E3023A">
            <w:pPr>
              <w:pStyle w:val="Subtitle"/>
              <w:jc w:val="center"/>
              <w:rPr>
                <w:color w:val="FF2222" w:themeColor="accent1" w:themeTint="80"/>
                <w:sz w:val="28"/>
                <w:szCs w:val="28"/>
              </w:rPr>
            </w:pPr>
            <w:r w:rsidRPr="00174075">
              <w:rPr>
                <w:color w:val="FF2222" w:themeColor="accent1" w:themeTint="80"/>
                <w:sz w:val="28"/>
                <w:szCs w:val="28"/>
              </w:rPr>
              <w:t>www.immanuelchurch.us</w:t>
            </w:r>
          </w:p>
          <w:p w14:paraId="2D527572" w14:textId="780219D5" w:rsidR="009C452A" w:rsidRDefault="009C452A" w:rsidP="00E3023A">
            <w:pPr>
              <w:pStyle w:val="Subtitle"/>
              <w:jc w:val="center"/>
              <w:rPr>
                <w:color w:val="FF2222" w:themeColor="accent1" w:themeTint="80"/>
                <w:sz w:val="28"/>
                <w:szCs w:val="28"/>
              </w:rPr>
            </w:pPr>
            <w:r w:rsidRPr="00964704">
              <w:rPr>
                <w:sz w:val="28"/>
                <w:szCs w:val="28"/>
              </w:rPr>
              <w:t>questions</w:t>
            </w:r>
            <w:r>
              <w:rPr>
                <w:sz w:val="28"/>
                <w:szCs w:val="28"/>
              </w:rPr>
              <w:t>? CONTACT US:</w:t>
            </w:r>
          </w:p>
          <w:p w14:paraId="4A9CB49B" w14:textId="77777777" w:rsidR="00964704" w:rsidRDefault="00964704" w:rsidP="00964704">
            <w:pPr>
              <w:pStyle w:val="Subtitle"/>
              <w:jc w:val="center"/>
              <w:rPr>
                <w:color w:val="002060"/>
                <w:sz w:val="28"/>
                <w:szCs w:val="28"/>
              </w:rPr>
            </w:pPr>
            <w:r w:rsidRPr="00964704">
              <w:rPr>
                <w:color w:val="002060"/>
                <w:sz w:val="28"/>
                <w:szCs w:val="28"/>
              </w:rPr>
              <w:t>302.652.3121</w:t>
            </w:r>
          </w:p>
          <w:p w14:paraId="3111A154" w14:textId="3DE41654" w:rsidR="00964704" w:rsidRPr="00367A10" w:rsidRDefault="00964704" w:rsidP="00964704">
            <w:pPr>
              <w:pStyle w:val="Subtitle"/>
              <w:jc w:val="center"/>
              <w:rPr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cityreachde@yahoo.com</w:t>
            </w:r>
          </w:p>
        </w:tc>
        <w:tc>
          <w:tcPr>
            <w:tcW w:w="2070" w:type="dxa"/>
          </w:tcPr>
          <w:p w14:paraId="0C66D2AF" w14:textId="77777777" w:rsidR="005F6144" w:rsidRPr="005F6144" w:rsidRDefault="005F6144" w:rsidP="005F6144"/>
        </w:tc>
        <w:tc>
          <w:tcPr>
            <w:tcW w:w="4680" w:type="dxa"/>
          </w:tcPr>
          <w:p w14:paraId="5FAD3BC5" w14:textId="77777777" w:rsidR="005F6144" w:rsidRPr="005F6144" w:rsidRDefault="005F6144" w:rsidP="005F6144"/>
        </w:tc>
      </w:tr>
      <w:tr w:rsidR="00971CAF" w14:paraId="2F997B8F" w14:textId="77777777" w:rsidTr="009303FA">
        <w:trPr>
          <w:trHeight w:val="630"/>
        </w:trPr>
        <w:tc>
          <w:tcPr>
            <w:tcW w:w="6750" w:type="dxa"/>
            <w:gridSpan w:val="2"/>
          </w:tcPr>
          <w:p w14:paraId="4D806E31" w14:textId="77777777" w:rsidR="00971CAF" w:rsidRPr="005F6144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14:paraId="531033A1" w14:textId="77777777" w:rsidR="00971CAF" w:rsidRPr="005F6144" w:rsidRDefault="00971CAF" w:rsidP="005F6144">
            <w:pPr>
              <w:spacing w:before="0" w:after="0"/>
            </w:pPr>
          </w:p>
        </w:tc>
      </w:tr>
      <w:tr w:rsidR="00EB0651" w14:paraId="0549B123" w14:textId="77777777" w:rsidTr="009303FA">
        <w:trPr>
          <w:trHeight w:val="5211"/>
        </w:trPr>
        <w:tc>
          <w:tcPr>
            <w:tcW w:w="6750" w:type="dxa"/>
            <w:gridSpan w:val="2"/>
          </w:tcPr>
          <w:p w14:paraId="7A05741F" w14:textId="6AE13A17" w:rsidR="00EB0651" w:rsidRDefault="00367A10" w:rsidP="00367A10">
            <w:r>
              <w:t>Join us for a celebration of God’s LOVE</w:t>
            </w:r>
            <w:r w:rsidR="00174075">
              <w:t xml:space="preserve"> and service.</w:t>
            </w:r>
          </w:p>
          <w:p w14:paraId="47EEB73B" w14:textId="6DEEFF2D" w:rsidR="00CD48C6" w:rsidRDefault="00964704" w:rsidP="00CD48C6">
            <w:pPr>
              <w:pStyle w:val="ListParagraph"/>
              <w:numPr>
                <w:ilvl w:val="0"/>
                <w:numId w:val="15"/>
              </w:numPr>
            </w:pPr>
            <w:r>
              <w:t>C</w:t>
            </w:r>
            <w:r w:rsidR="00CD48C6">
              <w:t>ARNIVAL GAMES</w:t>
            </w:r>
          </w:p>
          <w:p w14:paraId="6931FD56" w14:textId="7B1356FE" w:rsidR="00CD48C6" w:rsidRDefault="00964704" w:rsidP="00CD48C6">
            <w:pPr>
              <w:pStyle w:val="ListParagraph"/>
              <w:numPr>
                <w:ilvl w:val="0"/>
                <w:numId w:val="15"/>
              </w:numPr>
            </w:pPr>
            <w:r>
              <w:t xml:space="preserve">FALL </w:t>
            </w:r>
            <w:r w:rsidR="00CD48C6">
              <w:t>CRAFTS</w:t>
            </w:r>
          </w:p>
          <w:p w14:paraId="75543406" w14:textId="28ACE38C" w:rsidR="00CD48C6" w:rsidRDefault="00CD48C6" w:rsidP="00CD48C6">
            <w:pPr>
              <w:pStyle w:val="ListParagraph"/>
              <w:numPr>
                <w:ilvl w:val="0"/>
                <w:numId w:val="15"/>
              </w:numPr>
            </w:pPr>
            <w:r>
              <w:t>PHOTO BOOTH</w:t>
            </w:r>
          </w:p>
          <w:p w14:paraId="6E97F8B6" w14:textId="3BA0C0BB" w:rsidR="00CD48C6" w:rsidRDefault="00CD48C6" w:rsidP="00CD48C6">
            <w:pPr>
              <w:pStyle w:val="ListParagraph"/>
              <w:numPr>
                <w:ilvl w:val="0"/>
                <w:numId w:val="15"/>
              </w:numPr>
            </w:pPr>
            <w:r>
              <w:t>POP CORN</w:t>
            </w:r>
          </w:p>
          <w:p w14:paraId="5D7E733F" w14:textId="171D3229" w:rsidR="00174075" w:rsidRDefault="00CD48C6" w:rsidP="00CD48C6">
            <w:pPr>
              <w:pStyle w:val="ListParagraph"/>
              <w:numPr>
                <w:ilvl w:val="0"/>
                <w:numId w:val="15"/>
              </w:numPr>
            </w:pPr>
            <w:r>
              <w:t>COTTON CANDY</w:t>
            </w:r>
          </w:p>
          <w:p w14:paraId="2751884E" w14:textId="546BE0C9" w:rsidR="00CD48C6" w:rsidRDefault="00CD48C6" w:rsidP="00CD48C6">
            <w:pPr>
              <w:pStyle w:val="ListParagraph"/>
              <w:numPr>
                <w:ilvl w:val="0"/>
                <w:numId w:val="15"/>
              </w:numPr>
            </w:pPr>
            <w:r>
              <w:t>AND MORE…</w:t>
            </w:r>
          </w:p>
          <w:p w14:paraId="1DC84E5D" w14:textId="12B7D733" w:rsidR="00367A10" w:rsidRPr="005F6144" w:rsidRDefault="00367A10" w:rsidP="00367A10"/>
        </w:tc>
        <w:tc>
          <w:tcPr>
            <w:tcW w:w="4680" w:type="dxa"/>
            <w:vAlign w:val="bottom"/>
          </w:tcPr>
          <w:p w14:paraId="287304CD" w14:textId="6996AB46" w:rsidR="00EB0651" w:rsidRDefault="00367A10" w:rsidP="00EB0651">
            <w:pPr>
              <w:pStyle w:val="Date"/>
              <w:rPr>
                <w:sz w:val="48"/>
                <w:szCs w:val="48"/>
              </w:rPr>
            </w:pPr>
            <w:r w:rsidRPr="00CD48C6">
              <w:rPr>
                <w:sz w:val="48"/>
                <w:szCs w:val="48"/>
              </w:rPr>
              <w:t>OCTOBER</w:t>
            </w:r>
            <w:r w:rsidR="00174075" w:rsidRPr="00CD48C6">
              <w:rPr>
                <w:sz w:val="48"/>
                <w:szCs w:val="48"/>
              </w:rPr>
              <w:t xml:space="preserve"> 20</w:t>
            </w:r>
            <w:r w:rsidR="009C452A">
              <w:rPr>
                <w:sz w:val="48"/>
                <w:szCs w:val="48"/>
              </w:rPr>
              <w:t>,</w:t>
            </w:r>
            <w:r w:rsidR="00174075" w:rsidRPr="00CD48C6">
              <w:rPr>
                <w:sz w:val="48"/>
                <w:szCs w:val="48"/>
              </w:rPr>
              <w:t xml:space="preserve"> </w:t>
            </w:r>
            <w:r w:rsidRPr="00CD48C6">
              <w:rPr>
                <w:sz w:val="48"/>
                <w:szCs w:val="48"/>
              </w:rPr>
              <w:t>2019</w:t>
            </w:r>
          </w:p>
          <w:p w14:paraId="54358C00" w14:textId="68A5EEA2" w:rsidR="00BA2548" w:rsidRPr="00BA2548" w:rsidRDefault="00BA2548" w:rsidP="00EB0651">
            <w:pPr>
              <w:pStyle w:val="Date"/>
              <w:rPr>
                <w:sz w:val="40"/>
                <w:szCs w:val="40"/>
              </w:rPr>
            </w:pPr>
            <w:r w:rsidRPr="00BA2548">
              <w:rPr>
                <w:sz w:val="40"/>
                <w:szCs w:val="40"/>
              </w:rPr>
              <w:t>(raindate 10/27/19)</w:t>
            </w:r>
          </w:p>
          <w:p w14:paraId="0BADF00B" w14:textId="0B0D1B4B" w:rsidR="00174075" w:rsidRDefault="00174075" w:rsidP="00EB0651">
            <w:pPr>
              <w:pStyle w:val="Tim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from </w:t>
            </w:r>
            <w:r w:rsidR="00964704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 xml:space="preserve"> </w:t>
            </w:r>
            <w:r w:rsidR="00964704">
              <w:rPr>
                <w:sz w:val="32"/>
                <w:szCs w:val="32"/>
              </w:rPr>
              <w:t>to</w:t>
            </w:r>
            <w:r>
              <w:rPr>
                <w:sz w:val="32"/>
                <w:szCs w:val="32"/>
              </w:rPr>
              <w:t xml:space="preserve"> </w:t>
            </w:r>
            <w:r w:rsidR="00964704">
              <w:rPr>
                <w:sz w:val="32"/>
                <w:szCs w:val="32"/>
              </w:rPr>
              <w:t>3</w:t>
            </w:r>
            <w:r w:rsidR="00367A10" w:rsidRPr="00367A10">
              <w:rPr>
                <w:sz w:val="32"/>
                <w:szCs w:val="32"/>
              </w:rPr>
              <w:t xml:space="preserve"> pm </w:t>
            </w:r>
          </w:p>
          <w:p w14:paraId="0CD6E72E" w14:textId="77777777" w:rsidR="00174075" w:rsidRDefault="00367A10" w:rsidP="00EB0651">
            <w:pPr>
              <w:pStyle w:val="Time"/>
              <w:rPr>
                <w:sz w:val="32"/>
                <w:szCs w:val="32"/>
              </w:rPr>
            </w:pPr>
            <w:r w:rsidRPr="00367A10">
              <w:rPr>
                <w:sz w:val="32"/>
                <w:szCs w:val="32"/>
              </w:rPr>
              <w:t xml:space="preserve">cost 100% </w:t>
            </w:r>
            <w:r w:rsidRPr="00041333">
              <w:rPr>
                <w:i/>
                <w:iCs/>
                <w:color w:val="FFFF00"/>
                <w:sz w:val="36"/>
                <w:szCs w:val="36"/>
              </w:rPr>
              <w:t>FREE</w:t>
            </w:r>
            <w:r w:rsidRPr="00367A10">
              <w:rPr>
                <w:sz w:val="32"/>
                <w:szCs w:val="32"/>
              </w:rPr>
              <w:t xml:space="preserve">. </w:t>
            </w:r>
          </w:p>
          <w:p w14:paraId="5F8BFD18" w14:textId="4E32C5B1" w:rsidR="00EB0651" w:rsidRPr="009C452A" w:rsidRDefault="00367A10" w:rsidP="00EB0651">
            <w:pPr>
              <w:pStyle w:val="Time"/>
              <w:rPr>
                <w:color w:val="F3D5A7" w:themeColor="accent6" w:themeTint="66"/>
                <w:sz w:val="32"/>
                <w:szCs w:val="32"/>
              </w:rPr>
            </w:pPr>
            <w:r w:rsidRPr="009C452A">
              <w:rPr>
                <w:color w:val="F3D5A7" w:themeColor="accent6" w:themeTint="66"/>
                <w:sz w:val="32"/>
                <w:szCs w:val="32"/>
              </w:rPr>
              <w:t>Jesus paid it all for you!</w:t>
            </w:r>
          </w:p>
          <w:p w14:paraId="18796CA5" w14:textId="6E9C30F6" w:rsidR="00EB0651" w:rsidRPr="005F6144" w:rsidRDefault="00367A10" w:rsidP="00EB0651">
            <w:pPr>
              <w:pStyle w:val="ContactInfo"/>
            </w:pPr>
            <w:r>
              <w:t>come one, come all</w:t>
            </w:r>
          </w:p>
        </w:tc>
        <w:bookmarkStart w:id="0" w:name="_GoBack"/>
        <w:bookmarkEnd w:id="0"/>
      </w:tr>
    </w:tbl>
    <w:p w14:paraId="771D5238" w14:textId="48F9E7DD" w:rsidR="002A068F" w:rsidRPr="009303FA" w:rsidRDefault="002A068F" w:rsidP="00F12A85">
      <w:pPr>
        <w:pStyle w:val="NoSpacing"/>
        <w:spacing w:before="0"/>
        <w:rPr>
          <w:sz w:val="4"/>
        </w:rPr>
      </w:pPr>
    </w:p>
    <w:sectPr w:rsidR="002A068F" w:rsidRPr="009303FA" w:rsidSect="00E3023A">
      <w:footerReference w:type="default" r:id="rId11"/>
      <w:headerReference w:type="first" r:id="rId12"/>
      <w:footerReference w:type="first" r:id="rId13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FF55C" w14:textId="77777777" w:rsidR="00FA72A7" w:rsidRDefault="00FA72A7" w:rsidP="008B0818">
      <w:r>
        <w:separator/>
      </w:r>
    </w:p>
  </w:endnote>
  <w:endnote w:type="continuationSeparator" w:id="0">
    <w:p w14:paraId="6D69EF7E" w14:textId="77777777" w:rsidR="00FA72A7" w:rsidRDefault="00FA72A7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C2D3E4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61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912D8" w14:textId="77777777" w:rsidR="00B873BE" w:rsidRPr="00EB0651" w:rsidRDefault="00B873BE" w:rsidP="00EB0651">
    <w:pPr>
      <w:pStyle w:val="Footer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118D1" w14:textId="77777777" w:rsidR="00FA72A7" w:rsidRDefault="00FA72A7" w:rsidP="008B0818">
      <w:r>
        <w:separator/>
      </w:r>
    </w:p>
  </w:footnote>
  <w:footnote w:type="continuationSeparator" w:id="0">
    <w:p w14:paraId="66D38F0B" w14:textId="77777777" w:rsidR="00FA72A7" w:rsidRDefault="00FA72A7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272FF" w14:textId="77777777" w:rsidR="0039194A" w:rsidRDefault="004538A7" w:rsidP="008B08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DC4CBBF" wp14:editId="21C915E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oup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Arrow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5A55F9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Isosceles Triangle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4F27DD" w14:textId="77777777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Isosceles Triangle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Arrow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67E78D" w14:textId="77777777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Straight Connector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4CBBF" id="Group 4" o:spid="_x0000_s1026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">
              <v:group id="Group 10" o:spid="_x0000_s1027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3A5A55F9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up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Isosceles Triangle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5C4F27DD" w14:textId="77777777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</v:shape>
                <v:rect id="Rectangle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Leaves in banner" cropleft="-229f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sosceles Triangle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5467E78D" w14:textId="77777777" w:rsidR="00DC1F2A" w:rsidRPr="00684A8A" w:rsidRDefault="00DC1F2A" w:rsidP="008B0818"/>
                    </w:txbxContent>
                  </v:textbox>
                </v:rect>
              </v:group>
              <v:line id="Straight Connector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2BC1FF0"/>
    <w:multiLevelType w:val="hybridMultilevel"/>
    <w:tmpl w:val="C1846F2E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88045C1"/>
    <w:multiLevelType w:val="hybridMultilevel"/>
    <w:tmpl w:val="9564A122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A10"/>
    <w:rsid w:val="00010291"/>
    <w:rsid w:val="00034346"/>
    <w:rsid w:val="00041333"/>
    <w:rsid w:val="00070A4B"/>
    <w:rsid w:val="00087178"/>
    <w:rsid w:val="000E33EA"/>
    <w:rsid w:val="000E4117"/>
    <w:rsid w:val="0013447A"/>
    <w:rsid w:val="001570B2"/>
    <w:rsid w:val="001624C3"/>
    <w:rsid w:val="00174075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67A10"/>
    <w:rsid w:val="00381ECC"/>
    <w:rsid w:val="0038203F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7E3C39"/>
    <w:rsid w:val="0083195F"/>
    <w:rsid w:val="00834305"/>
    <w:rsid w:val="008365E3"/>
    <w:rsid w:val="00897FB4"/>
    <w:rsid w:val="008B0818"/>
    <w:rsid w:val="00902A42"/>
    <w:rsid w:val="009124DD"/>
    <w:rsid w:val="009303FA"/>
    <w:rsid w:val="00940BFC"/>
    <w:rsid w:val="009415A1"/>
    <w:rsid w:val="0094423C"/>
    <w:rsid w:val="00964704"/>
    <w:rsid w:val="009661D9"/>
    <w:rsid w:val="00971CAF"/>
    <w:rsid w:val="00992CA4"/>
    <w:rsid w:val="00993AE4"/>
    <w:rsid w:val="009C452A"/>
    <w:rsid w:val="009E5037"/>
    <w:rsid w:val="009F10A4"/>
    <w:rsid w:val="00A95506"/>
    <w:rsid w:val="00AB123B"/>
    <w:rsid w:val="00AD6C69"/>
    <w:rsid w:val="00AD7004"/>
    <w:rsid w:val="00AF087C"/>
    <w:rsid w:val="00B168F9"/>
    <w:rsid w:val="00B368A1"/>
    <w:rsid w:val="00B550C6"/>
    <w:rsid w:val="00B873BE"/>
    <w:rsid w:val="00B90655"/>
    <w:rsid w:val="00BA2548"/>
    <w:rsid w:val="00BD6DAD"/>
    <w:rsid w:val="00BE1D7E"/>
    <w:rsid w:val="00C34CC6"/>
    <w:rsid w:val="00C67FD5"/>
    <w:rsid w:val="00C93A32"/>
    <w:rsid w:val="00CD48C6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B0651"/>
    <w:rsid w:val="00F0092F"/>
    <w:rsid w:val="00F01C23"/>
    <w:rsid w:val="00F12A85"/>
    <w:rsid w:val="00F15090"/>
    <w:rsid w:val="00F276E9"/>
    <w:rsid w:val="00F32264"/>
    <w:rsid w:val="00F83CDB"/>
    <w:rsid w:val="00FA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8367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F6144"/>
    <w:rPr>
      <w:rFonts w:asciiTheme="minorHAnsi" w:hAnsiTheme="minorHAnsi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Time">
    <w:name w:val="Time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230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  <w:style w:type="character" w:styleId="UnresolvedMention">
    <w:name w:val="Unresolved Mention"/>
    <w:basedOn w:val="DefaultParagraphFont"/>
    <w:uiPriority w:val="99"/>
    <w:semiHidden/>
    <w:unhideWhenUsed/>
    <w:rsid w:val="0096470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CD48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.TC\AppData\Roaming\Microsoft\Templates\Fall%20festival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C5918-E12C-4D1B-B4DA-0D4B129C3F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255A8E-EAEC-4214-A1C6-5CB6239AFFB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CD202AA-5A6F-45CF-BA1D-4F2540F94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C17FE4-DF73-4506-ADA2-B4091CAB2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festival flyer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2019-09-29T22:09:00Z</dcterms:created>
  <dcterms:modified xsi:type="dcterms:W3CDTF">2019-09-29T22:09:00Z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